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5249" w:rsidRDefault="00815249" w:rsidP="00D33EEE">
      <w:pPr>
        <w:jc w:val="center"/>
        <w:rPr>
          <w:sz w:val="26"/>
          <w:szCs w:val="26"/>
        </w:rPr>
      </w:pPr>
      <w:r>
        <w:rPr>
          <w:sz w:val="26"/>
          <w:szCs w:val="26"/>
        </w:rPr>
        <w:t>Kenn.-Nr.: 5061 –</w:t>
      </w:r>
    </w:p>
    <w:p w:rsidR="00815249" w:rsidRDefault="00815249" w:rsidP="00815249">
      <w:pPr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----------------------------------------- </w:t>
      </w:r>
    </w:p>
    <w:p w:rsidR="00815249" w:rsidRDefault="00815249" w:rsidP="00D33EEE">
      <w:pPr>
        <w:jc w:val="center"/>
        <w:rPr>
          <w:sz w:val="26"/>
          <w:szCs w:val="26"/>
        </w:rPr>
      </w:pPr>
    </w:p>
    <w:p w:rsidR="00815249" w:rsidRDefault="00815249" w:rsidP="00D33EEE">
      <w:pPr>
        <w:jc w:val="center"/>
        <w:rPr>
          <w:sz w:val="26"/>
          <w:szCs w:val="26"/>
        </w:rPr>
      </w:pPr>
    </w:p>
    <w:p w:rsidR="00815249" w:rsidRDefault="00815249" w:rsidP="00D33EEE">
      <w:pPr>
        <w:jc w:val="center"/>
        <w:rPr>
          <w:sz w:val="26"/>
          <w:szCs w:val="26"/>
        </w:rPr>
      </w:pPr>
    </w:p>
    <w:p w:rsidR="00815249" w:rsidRDefault="00815249" w:rsidP="00D33EEE">
      <w:pPr>
        <w:jc w:val="center"/>
        <w:rPr>
          <w:sz w:val="26"/>
          <w:szCs w:val="26"/>
        </w:rPr>
      </w:pPr>
    </w:p>
    <w:p w:rsidR="00DD2DA1" w:rsidRPr="00D33EEE" w:rsidRDefault="00D33EEE" w:rsidP="00D33EEE">
      <w:pPr>
        <w:jc w:val="center"/>
        <w:rPr>
          <w:sz w:val="26"/>
          <w:szCs w:val="26"/>
        </w:rPr>
      </w:pPr>
      <w:r w:rsidRPr="00D33EEE">
        <w:rPr>
          <w:sz w:val="26"/>
          <w:szCs w:val="26"/>
        </w:rPr>
        <w:t>Einverständniserklärung DS-GVO</w:t>
      </w:r>
    </w:p>
    <w:p w:rsidR="00D33EEE" w:rsidRPr="00D33EEE" w:rsidRDefault="00D33EEE">
      <w:pPr>
        <w:rPr>
          <w:sz w:val="26"/>
          <w:szCs w:val="26"/>
        </w:rPr>
      </w:pPr>
    </w:p>
    <w:p w:rsidR="00D33EEE" w:rsidRPr="00D33EEE" w:rsidRDefault="00D33EEE">
      <w:pPr>
        <w:rPr>
          <w:sz w:val="26"/>
          <w:szCs w:val="26"/>
        </w:rPr>
      </w:pPr>
      <w:r w:rsidRPr="00D33EEE">
        <w:rPr>
          <w:sz w:val="26"/>
          <w:szCs w:val="26"/>
        </w:rPr>
        <w:t>Mit meiner Unterschrift, bin ich mit der Erfassung und Verarbeitung meiner Daten einverstanden.</w:t>
      </w:r>
    </w:p>
    <w:p w:rsidR="00D33EEE" w:rsidRDefault="00D33EEE"/>
    <w:p w:rsidR="00D33EEE" w:rsidRDefault="00D33EEE"/>
    <w:p w:rsidR="00D33EEE" w:rsidRDefault="00D33EEE"/>
    <w:p w:rsidR="00D33EEE" w:rsidRDefault="00D33EEE"/>
    <w:p w:rsidR="00D33EEE" w:rsidRDefault="00D33EEE">
      <w:r>
        <w:t>_______________________________                                      ______________________________</w:t>
      </w:r>
    </w:p>
    <w:p w:rsidR="00D33EEE" w:rsidRPr="00D33EEE" w:rsidRDefault="00D33EEE">
      <w:pPr>
        <w:rPr>
          <w:sz w:val="26"/>
          <w:szCs w:val="26"/>
        </w:rPr>
      </w:pPr>
      <w:r w:rsidRPr="00D33EEE">
        <w:rPr>
          <w:sz w:val="26"/>
          <w:szCs w:val="26"/>
        </w:rPr>
        <w:t>Ort, Datum                                                                                          Unterschrift</w:t>
      </w:r>
    </w:p>
    <w:sectPr w:rsidR="00D33EEE" w:rsidRPr="00D33EEE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3EEE"/>
    <w:rsid w:val="00193827"/>
    <w:rsid w:val="00815249"/>
    <w:rsid w:val="00D33EEE"/>
    <w:rsid w:val="00DD2D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964EEA2.dotm</Template>
  <TotalTime>0</TotalTime>
  <Pages>1</Pages>
  <Words>69</Words>
  <Characters>437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Landkreis Northeim</Company>
  <LinksUpToDate>false</LinksUpToDate>
  <CharactersWithSpaces>505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Schuettenhelm, Martin</dc:creator>
  <cp:lastModifiedBy>Schuettenhelm, Martin</cp:lastModifiedBy>
  <cp:revision>2</cp:revision>
  <dcterms:created xsi:type="dcterms:W3CDTF">2019-02-20T14:45:00Z</dcterms:created>
  <dcterms:modified xsi:type="dcterms:W3CDTF">2019-02-20T14:45:00Z</dcterms:modified>
</cp:coreProperties>
</file>